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2829"/>
        <w:gridCol w:w="153"/>
        <w:gridCol w:w="2259"/>
        <w:gridCol w:w="1416"/>
        <w:gridCol w:w="2358"/>
      </w:tblGrid>
      <w:tr w:rsidR="000172E5" w:rsidRPr="0065214D" w14:paraId="1D36A830" w14:textId="77777777" w:rsidTr="000C50F7">
        <w:trPr>
          <w:gridBefore w:val="1"/>
          <w:wBefore w:w="3" w:type="pct"/>
        </w:trPr>
        <w:tc>
          <w:tcPr>
            <w:tcW w:w="49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0A95504F" w14:textId="2B286154" w:rsidR="000172E5" w:rsidRPr="00366B21" w:rsidRDefault="000C50F7" w:rsidP="000C50F7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 w:rsidRPr="000C50F7">
              <w:rPr>
                <w:rFonts w:ascii="Fredericka the Great" w:hAnsi="Fredericka the Great"/>
                <w:color w:val="FFFFFF" w:themeColor="background1"/>
                <w:lang w:val="en-GB"/>
              </w:rPr>
              <w:t>Young Persons Details</w:t>
            </w:r>
          </w:p>
        </w:tc>
      </w:tr>
      <w:tr w:rsidR="000172E5" w:rsidRPr="0065214D" w14:paraId="2886FC66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1621259925"/>
            <w:placeholder>
              <w:docPart w:val="70807127FA6145DF8BB9D6CC3BA336D7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DF09D6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2CC3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40F60386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-1470592894"/>
            <w:placeholder>
              <w:docPart w:val="D67F3CA372FE43B3AAE0800080A18A62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8D9A70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9C2C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5350C92F" w14:textId="77777777" w:rsidTr="000C50F7">
        <w:trPr>
          <w:gridBefore w:val="1"/>
          <w:wBefore w:w="3" w:type="pct"/>
          <w:trHeight w:val="495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06B8" w14:textId="50C6E0B1" w:rsidR="000172E5" w:rsidRPr="00366B21" w:rsidRDefault="000C50F7" w:rsidP="000C50F7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Date of birth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8EEB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B18D" w14:textId="1E9448E0" w:rsidR="000172E5" w:rsidRPr="00366B21" w:rsidRDefault="000C50F7" w:rsidP="000C50F7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Age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4272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75F97B15" w14:textId="77777777" w:rsidTr="000C50F7">
        <w:trPr>
          <w:gridBefore w:val="1"/>
          <w:wBefore w:w="3" w:type="pct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EBA3" w14:textId="70972661" w:rsidR="000172E5" w:rsidRPr="00366B21" w:rsidRDefault="000C50F7" w:rsidP="000C50F7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Gender</w:t>
            </w:r>
          </w:p>
        </w:tc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A4B4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21228D7D" w14:textId="77777777" w:rsidTr="000C50F7">
        <w:trPr>
          <w:gridBefore w:val="1"/>
          <w:wBefore w:w="3" w:type="pct"/>
        </w:trPr>
        <w:tc>
          <w:tcPr>
            <w:tcW w:w="49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40553D6E" w14:textId="70D0D31A" w:rsidR="000172E5" w:rsidRPr="00366B21" w:rsidRDefault="000C50F7" w:rsidP="000C50F7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 w:rsidRPr="000C50F7">
              <w:rPr>
                <w:rFonts w:ascii="Fredericka the Great" w:hAnsi="Fredericka the Great"/>
                <w:color w:val="FFFFFF" w:themeColor="background1"/>
                <w:lang w:val="en-GB"/>
              </w:rPr>
              <w:t>Parent/Guardian Details</w:t>
            </w:r>
          </w:p>
        </w:tc>
      </w:tr>
      <w:tr w:rsidR="000172E5" w:rsidRPr="0065214D" w14:paraId="144E4559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-2047821762"/>
            <w:placeholder>
              <w:docPart w:val="DFB52C7ED81343A2887634F3D0C785A2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59AB6CC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38766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679C1889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-1368443858"/>
            <w:placeholder>
              <w:docPart w:val="1D087A24294D4F488267E06CD9E4B5A7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C73363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1E75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23268FFC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-201941420"/>
            <w:placeholder>
              <w:docPart w:val="DBA6797819E9439D85D1D0099CEB5C92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663C26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6BB9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  <w:sdt>
          <w:sdtPr>
            <w:rPr>
              <w:rFonts w:ascii="Fredericka the Great" w:hAnsi="Fredericka the Great"/>
              <w:lang w:val="en-GB"/>
            </w:rPr>
            <w:id w:val="-448942189"/>
            <w:placeholder>
              <w:docPart w:val="518A78211D214D9BAFCB212E5D1DE6AA"/>
            </w:placeholder>
            <w:temporary/>
            <w:showingPlcHdr/>
            <w15:appearance w15:val="hidden"/>
          </w:sdtPr>
          <w:sdtContent>
            <w:tc>
              <w:tcPr>
                <w:tcW w:w="7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1783F3" w14:textId="77777777" w:rsidR="000172E5" w:rsidRPr="00366B21" w:rsidRDefault="007147D7" w:rsidP="000C50F7">
                <w:pPr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Work phone number</w:t>
                </w:r>
              </w:p>
            </w:tc>
          </w:sdtContent>
        </w:sdt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E0947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1BFFCFB2" w14:textId="77777777" w:rsidTr="000C50F7">
        <w:trPr>
          <w:gridBefore w:val="1"/>
          <w:wBefore w:w="3" w:type="pct"/>
        </w:trPr>
        <w:sdt>
          <w:sdtPr>
            <w:rPr>
              <w:rFonts w:ascii="Fredericka the Great" w:hAnsi="Fredericka the Great"/>
              <w:lang w:val="en-GB"/>
            </w:rPr>
            <w:id w:val="-1359804501"/>
            <w:placeholder>
              <w:docPart w:val="62B5AB396BF84EBA9D00359DB8CA44FC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6E69F3" w14:textId="77777777" w:rsidR="000172E5" w:rsidRPr="00366B21" w:rsidRDefault="007147D7" w:rsidP="000C50F7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59FB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172E5" w:rsidRPr="0065214D" w14:paraId="13A99C67" w14:textId="77777777" w:rsidTr="00F92D9F">
        <w:trPr>
          <w:gridBefore w:val="1"/>
          <w:wBefore w:w="3" w:type="pct"/>
          <w:trHeight w:val="1256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82AD" w14:textId="1B9CD110" w:rsidR="000172E5" w:rsidRPr="00366B21" w:rsidRDefault="000C50F7" w:rsidP="000C50F7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Address</w:t>
            </w:r>
          </w:p>
        </w:tc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0CFA" w14:textId="77777777" w:rsidR="000172E5" w:rsidRPr="00366B21" w:rsidRDefault="000172E5" w:rsidP="000C50F7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1350844D" w14:textId="77777777" w:rsidTr="000C50F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7DADE5A9" w14:textId="7384ADA2" w:rsidR="000C50F7" w:rsidRPr="00366B21" w:rsidRDefault="000C50F7" w:rsidP="000C50F7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color w:val="FFFFFF" w:themeColor="background1"/>
                <w:lang w:val="en-GB"/>
              </w:rPr>
              <w:t>Emergency Contact Details (If different from section 2)</w:t>
            </w:r>
          </w:p>
        </w:tc>
      </w:tr>
      <w:tr w:rsidR="000C50F7" w:rsidRPr="00366B21" w14:paraId="758783AA" w14:textId="77777777" w:rsidTr="000C50F7">
        <w:sdt>
          <w:sdtPr>
            <w:rPr>
              <w:rFonts w:ascii="Fredericka the Great" w:hAnsi="Fredericka the Great"/>
              <w:lang w:val="en-GB"/>
            </w:rPr>
            <w:id w:val="-213508226"/>
            <w:placeholder>
              <w:docPart w:val="DACE6FFEDE1644D2AC72680F545D1731"/>
            </w:placeholder>
            <w:temporary/>
            <w:showingPlcHdr/>
            <w15:appearance w15:val="hidden"/>
          </w:sdtPr>
          <w:sdtContent>
            <w:tc>
              <w:tcPr>
                <w:tcW w:w="157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F033D9" w14:textId="77777777" w:rsidR="000C50F7" w:rsidRPr="00366B21" w:rsidRDefault="000C50F7" w:rsidP="00AA1B23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D650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25FC8D8D" w14:textId="77777777" w:rsidTr="000C50F7">
        <w:sdt>
          <w:sdtPr>
            <w:rPr>
              <w:rFonts w:ascii="Fredericka the Great" w:hAnsi="Fredericka the Great"/>
              <w:lang w:val="en-GB"/>
            </w:rPr>
            <w:id w:val="2047713150"/>
            <w:placeholder>
              <w:docPart w:val="45523DCD380A424ABE2533C5FBEBD74F"/>
            </w:placeholder>
            <w:temporary/>
            <w:showingPlcHdr/>
            <w15:appearance w15:val="hidden"/>
          </w:sdtPr>
          <w:sdtContent>
            <w:tc>
              <w:tcPr>
                <w:tcW w:w="157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D31155" w14:textId="77777777" w:rsidR="000C50F7" w:rsidRPr="00366B21" w:rsidRDefault="000C50F7" w:rsidP="00AA1B23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DE65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60311F1B" w14:textId="77777777" w:rsidTr="000C50F7">
        <w:sdt>
          <w:sdtPr>
            <w:rPr>
              <w:rFonts w:ascii="Fredericka the Great" w:hAnsi="Fredericka the Great"/>
              <w:lang w:val="en-GB"/>
            </w:rPr>
            <w:id w:val="-38976211"/>
            <w:placeholder>
              <w:docPart w:val="8891C897E9854BB987BC2201CF18F440"/>
            </w:placeholder>
            <w:temporary/>
            <w:showingPlcHdr/>
            <w15:appearance w15:val="hidden"/>
          </w:sdtPr>
          <w:sdtContent>
            <w:tc>
              <w:tcPr>
                <w:tcW w:w="157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CF314A" w14:textId="77777777" w:rsidR="000C50F7" w:rsidRPr="00366B21" w:rsidRDefault="000C50F7" w:rsidP="00AA1B23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C044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  <w:sdt>
          <w:sdtPr>
            <w:rPr>
              <w:rFonts w:ascii="Fredericka the Great" w:hAnsi="Fredericka the Great"/>
              <w:lang w:val="en-GB"/>
            </w:rPr>
            <w:id w:val="579789971"/>
            <w:placeholder>
              <w:docPart w:val="64B9BC9E95D64D28B80B9D0FAE51AFA9"/>
            </w:placeholder>
            <w:temporary/>
            <w:showingPlcHdr/>
            <w15:appearance w15:val="hidden"/>
          </w:sdtPr>
          <w:sdtContent>
            <w:tc>
              <w:tcPr>
                <w:tcW w:w="7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B6EF7C" w14:textId="77777777" w:rsidR="000C50F7" w:rsidRPr="00366B21" w:rsidRDefault="000C50F7" w:rsidP="00AA1B23">
                <w:pPr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Work phone number</w:t>
                </w:r>
              </w:p>
            </w:tc>
          </w:sdtContent>
        </w:sdt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2869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4EBC6490" w14:textId="77777777" w:rsidTr="000C50F7">
        <w:sdt>
          <w:sdtPr>
            <w:rPr>
              <w:rFonts w:ascii="Fredericka the Great" w:hAnsi="Fredericka the Great"/>
              <w:lang w:val="en-GB"/>
            </w:rPr>
            <w:id w:val="1101154808"/>
            <w:placeholder>
              <w:docPart w:val="6A4A042E7F6747BBA50FFCE3749F9D5B"/>
            </w:placeholder>
            <w:temporary/>
            <w:showingPlcHdr/>
            <w15:appearance w15:val="hidden"/>
          </w:sdtPr>
          <w:sdtContent>
            <w:tc>
              <w:tcPr>
                <w:tcW w:w="1571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833C47" w14:textId="77777777" w:rsidR="000C50F7" w:rsidRPr="00366B21" w:rsidRDefault="000C50F7" w:rsidP="00AA1B23">
                <w:pPr>
                  <w:pStyle w:val="NormalIndent"/>
                  <w:ind w:left="0"/>
                  <w:rPr>
                    <w:rFonts w:ascii="Fredericka the Great" w:hAnsi="Fredericka the Great"/>
                    <w:lang w:val="en-GB"/>
                  </w:rPr>
                </w:pPr>
                <w:r w:rsidRPr="00366B21">
                  <w:rPr>
                    <w:rFonts w:ascii="Fredericka the Great" w:hAnsi="Fredericka the Great"/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5817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131EF82D" w14:textId="77777777" w:rsidTr="00F92D9F">
        <w:trPr>
          <w:trHeight w:val="1323"/>
        </w:trPr>
        <w:tc>
          <w:tcPr>
            <w:tcW w:w="1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CBF8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Address</w:t>
            </w:r>
          </w:p>
        </w:tc>
        <w:tc>
          <w:tcPr>
            <w:tcW w:w="3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B2E7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6D43202E" w14:textId="77777777" w:rsidTr="00E3115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277276C5" w14:textId="5459E49D" w:rsidR="000C50F7" w:rsidRPr="00366B21" w:rsidRDefault="000C50F7" w:rsidP="000C50F7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color w:val="FFFFFF" w:themeColor="background1"/>
                <w:lang w:val="en-GB"/>
              </w:rPr>
              <w:lastRenderedPageBreak/>
              <w:t xml:space="preserve">Medical Details – </w:t>
            </w:r>
            <w:r>
              <w:rPr>
                <w:rFonts w:ascii="Fredericka the Great" w:hAnsi="Fredericka the Great"/>
                <w:color w:val="FFFFFF" w:themeColor="background1"/>
                <w:sz w:val="24"/>
                <w:szCs w:val="24"/>
                <w:lang w:val="en-GB"/>
              </w:rPr>
              <w:t>For safety reasons all participants must provide information of any disability or medical condition prior to joining. All changes must be updated in writing.</w:t>
            </w:r>
          </w:p>
        </w:tc>
      </w:tr>
      <w:tr w:rsidR="000C50F7" w:rsidRPr="00366B21" w14:paraId="76EC7F8D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82E4" w14:textId="779CC83B" w:rsidR="000C50F7" w:rsidRPr="00366B21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GP Name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3A2D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3EB6AB09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2EB2" w14:textId="73089EA9" w:rsidR="000C50F7" w:rsidRPr="00366B21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GP Surgery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40D9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E31150" w:rsidRPr="00366B21" w14:paraId="397C1604" w14:textId="77777777" w:rsidTr="00E31150">
        <w:trPr>
          <w:trHeight w:val="495"/>
        </w:trPr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48D2" w14:textId="60B845FA" w:rsidR="00E31150" w:rsidRPr="00366B21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Surgery phone number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E877" w14:textId="77777777" w:rsidR="00E31150" w:rsidRPr="00366B21" w:rsidRDefault="00E31150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1C9282B2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69CC" w14:textId="06DC561E" w:rsidR="000C50F7" w:rsidRPr="00366B21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Allergies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8A8DA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E31150" w:rsidRPr="00366B21" w14:paraId="712E2F70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D0F6" w14:textId="1D98F786" w:rsidR="00E31150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Disabilities/Learning difficulties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0EB5" w14:textId="77777777" w:rsidR="00E31150" w:rsidRPr="00366B21" w:rsidRDefault="00E31150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E31150" w:rsidRPr="00366B21" w14:paraId="408CF8FA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2306" w14:textId="522DAA81" w:rsidR="00E31150" w:rsidRDefault="00E31150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Any medication to be brought to the club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5D3F" w14:textId="77777777" w:rsidR="00E31150" w:rsidRPr="00366B21" w:rsidRDefault="00E31150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6BC6D907" w14:textId="77777777" w:rsidTr="00E3115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3BACB5CA" w14:textId="3CB4C072" w:rsidR="000C50F7" w:rsidRPr="00366B21" w:rsidRDefault="00E31150" w:rsidP="00E31150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color w:val="FFFFFF" w:themeColor="background1"/>
                <w:lang w:val="en-GB"/>
              </w:rPr>
              <w:t>Declaration</w:t>
            </w:r>
          </w:p>
        </w:tc>
      </w:tr>
      <w:tr w:rsidR="00E31150" w:rsidRPr="00366B21" w14:paraId="0E9ED0FE" w14:textId="77777777" w:rsidTr="00E3115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F946" w14:textId="60C734BC" w:rsidR="00E31150" w:rsidRPr="00366B21" w:rsidRDefault="00E31150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I am the parent/guardian of the young person named above and I consent to them attending activities organised by Donisthorpe Youth Club. This includes off site provision on the trails for sports activities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-214471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341C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17341C" w:rsidRPr="00366B21" w14:paraId="1783DDBA" w14:textId="77777777" w:rsidTr="0017341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EF29" w14:textId="5501FE89" w:rsidR="0017341C" w:rsidRPr="00366B21" w:rsidRDefault="0017341C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I give consent for my child to be taken for treatment in the event of an emergency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180372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17341C" w:rsidRPr="00366B21" w14:paraId="00BDD875" w14:textId="77777777" w:rsidTr="0017341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186D" w14:textId="17F207AC" w:rsidR="0017341C" w:rsidRPr="00366B21" w:rsidRDefault="0017341C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I give consent for the Youth Club to take photographs of my child at Youth Club and that these may be used for publicity and marketing purposes including website &amp; social media, however my child’s name will never be mentioned on the posts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211554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17341C" w:rsidRPr="00366B21" w14:paraId="2463A3BD" w14:textId="77777777" w:rsidTr="0017341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A39AE" w14:textId="01CEFA4B" w:rsidR="0017341C" w:rsidRPr="00366B21" w:rsidRDefault="0017341C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I give consent for my mobile number and email address to be held on file for the purposes of communication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101395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17341C" w:rsidRPr="00366B21" w14:paraId="62826578" w14:textId="77777777" w:rsidTr="0017341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40AF" w14:textId="1F5F6988" w:rsidR="0017341C" w:rsidRPr="00366B21" w:rsidRDefault="0017341C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I wish to be added to the parents WhatsApp group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-133800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17341C" w:rsidRPr="00366B21" w14:paraId="2BBE07D4" w14:textId="77777777" w:rsidTr="0017341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5015" w14:textId="3D6C10FC" w:rsidR="0017341C" w:rsidRDefault="0017341C" w:rsidP="00AA1B23">
            <w:pPr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lastRenderedPageBreak/>
              <w:t xml:space="preserve">I understand that I am responsible for ensuring my child is brought to and collected from Youth Club, or will allow my child to make their own way </w:t>
            </w:r>
            <w:sdt>
              <w:sdtPr>
                <w:rPr>
                  <w:rFonts w:ascii="Fredericka the Great" w:hAnsi="Fredericka the Great"/>
                  <w:lang w:val="en-GB"/>
                </w:rPr>
                <w:id w:val="-125943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0C50F7" w:rsidRPr="00366B21" w14:paraId="041CFCC1" w14:textId="77777777" w:rsidTr="00AA1B23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D094"/>
            <w:vAlign w:val="bottom"/>
          </w:tcPr>
          <w:p w14:paraId="3F7B9C03" w14:textId="6143E9AA" w:rsidR="000C50F7" w:rsidRPr="00366B21" w:rsidRDefault="0017341C" w:rsidP="0017341C">
            <w:pPr>
              <w:pStyle w:val="Heading1"/>
              <w:numPr>
                <w:ilvl w:val="0"/>
                <w:numId w:val="23"/>
              </w:numPr>
              <w:rPr>
                <w:rFonts w:ascii="Fredericka the Great" w:hAnsi="Fredericka the Great"/>
                <w:lang w:val="en-GB"/>
              </w:rPr>
            </w:pPr>
            <w:r w:rsidRPr="0017341C">
              <w:rPr>
                <w:rFonts w:ascii="Fredericka the Great" w:hAnsi="Fredericka the Great"/>
                <w:color w:val="FFFFFF" w:themeColor="background1"/>
                <w:lang w:val="en-GB"/>
              </w:rPr>
              <w:t>Signatures</w:t>
            </w:r>
            <w:r>
              <w:rPr>
                <w:rFonts w:ascii="Fredericka the Great" w:hAnsi="Fredericka the Great"/>
                <w:color w:val="FFFFFF" w:themeColor="background1"/>
                <w:lang w:val="en-GB"/>
              </w:rPr>
              <w:t xml:space="preserve"> – </w:t>
            </w:r>
            <w:r w:rsidRPr="0017341C">
              <w:rPr>
                <w:rFonts w:ascii="Fredericka the Great" w:hAnsi="Fredericka the Great"/>
                <w:color w:val="FFFFFF" w:themeColor="background1"/>
                <w:sz w:val="24"/>
                <w:szCs w:val="24"/>
                <w:lang w:val="en-GB"/>
              </w:rPr>
              <w:t xml:space="preserve">Youth Club works </w:t>
            </w:r>
            <w:r>
              <w:rPr>
                <w:rFonts w:ascii="Fredericka the Great" w:hAnsi="Fredericka the Great"/>
                <w:color w:val="FFFFFF" w:themeColor="background1"/>
                <w:sz w:val="24"/>
                <w:szCs w:val="24"/>
                <w:lang w:val="en-GB"/>
              </w:rPr>
              <w:t>on a 3 strikes rule, 3 strikes and YOU’RE OUT! Therefore any member breaking the rules will be asked to leave and parents called</w:t>
            </w:r>
          </w:p>
        </w:tc>
      </w:tr>
      <w:tr w:rsidR="000C50F7" w:rsidRPr="00366B21" w14:paraId="09960298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2D89" w14:textId="0541FFD8" w:rsidR="000C50F7" w:rsidRPr="00366B21" w:rsidRDefault="0017341C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Parent/Guardian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CE2A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1DB0FF5E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E32D2" w14:textId="6D086446" w:rsidR="000C50F7" w:rsidRPr="00366B21" w:rsidRDefault="0017341C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Date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08591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17341C" w:rsidRPr="00366B21" w14:paraId="58358AEE" w14:textId="77777777" w:rsidTr="0017341C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7E02" w14:textId="47FF81B6" w:rsidR="0017341C" w:rsidRPr="00366B21" w:rsidRDefault="0017341C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 xml:space="preserve">Member – </w:t>
            </w:r>
            <w:r w:rsidRPr="00D70F9D">
              <w:rPr>
                <w:rFonts w:ascii="Fredericka the Great" w:hAnsi="Fredericka the Great"/>
                <w:sz w:val="24"/>
                <w:szCs w:val="24"/>
                <w:lang w:val="en-GB"/>
              </w:rPr>
              <w:t>I confirm I have read the rules and confirm to abide by them and the club c</w:t>
            </w:r>
            <w:r w:rsidR="00D70F9D" w:rsidRPr="00D70F9D">
              <w:rPr>
                <w:rFonts w:ascii="Fredericka the Great" w:hAnsi="Fredericka the Great"/>
                <w:sz w:val="24"/>
                <w:szCs w:val="24"/>
                <w:lang w:val="en-GB"/>
              </w:rPr>
              <w:t>ode of conduct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09C4" w14:textId="59B337B6" w:rsidR="0017341C" w:rsidRPr="00366B21" w:rsidRDefault="0017341C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  <w:tr w:rsidR="000C50F7" w:rsidRPr="00366B21" w14:paraId="78082CB0" w14:textId="77777777" w:rsidTr="00E31150">
        <w:tc>
          <w:tcPr>
            <w:tcW w:w="16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A76D" w14:textId="19EAD146" w:rsidR="000C50F7" w:rsidRPr="00366B21" w:rsidRDefault="00D70F9D" w:rsidP="00AA1B23">
            <w:pPr>
              <w:pStyle w:val="NormalIndent"/>
              <w:ind w:left="0"/>
              <w:rPr>
                <w:rFonts w:ascii="Fredericka the Great" w:hAnsi="Fredericka the Great"/>
                <w:lang w:val="en-GB"/>
              </w:rPr>
            </w:pPr>
            <w:r>
              <w:rPr>
                <w:rFonts w:ascii="Fredericka the Great" w:hAnsi="Fredericka the Great"/>
                <w:lang w:val="en-GB"/>
              </w:rPr>
              <w:t>Date</w:t>
            </w:r>
          </w:p>
        </w:tc>
        <w:tc>
          <w:tcPr>
            <w:tcW w:w="3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C7B4" w14:textId="77777777" w:rsidR="000C50F7" w:rsidRPr="00366B21" w:rsidRDefault="000C50F7" w:rsidP="00AA1B23">
            <w:pPr>
              <w:rPr>
                <w:rFonts w:ascii="Fredericka the Great" w:hAnsi="Fredericka the Great"/>
                <w:lang w:val="en-GB"/>
              </w:rPr>
            </w:pPr>
          </w:p>
        </w:tc>
      </w:tr>
    </w:tbl>
    <w:p w14:paraId="091C4FA6" w14:textId="77777777" w:rsidR="000C50F7" w:rsidRPr="000C50F7" w:rsidRDefault="000C50F7" w:rsidP="000C50F7">
      <w:pPr>
        <w:jc w:val="center"/>
        <w:rPr>
          <w:lang w:val="en-GB"/>
        </w:rPr>
      </w:pPr>
    </w:p>
    <w:sectPr w:rsidR="000C50F7" w:rsidRPr="000C50F7" w:rsidSect="0065214D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7EC87" w14:textId="77777777" w:rsidR="00401610" w:rsidRDefault="00401610" w:rsidP="000172E5">
      <w:pPr>
        <w:spacing w:after="0" w:line="240" w:lineRule="auto"/>
      </w:pPr>
      <w:r>
        <w:separator/>
      </w:r>
    </w:p>
  </w:endnote>
  <w:endnote w:type="continuationSeparator" w:id="0">
    <w:p w14:paraId="24A5820C" w14:textId="77777777" w:rsidR="00401610" w:rsidRDefault="004016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C0DB2C-282B-4815-BF63-5B48C8D47BE1}"/>
    <w:embedBold r:id="rId2" w:fontKey="{CC64CF42-DF49-449D-8349-14D0188709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DE23679-2CDC-4D53-A564-4AFEE0540308}"/>
    <w:embedBold r:id="rId4" w:fontKey="{8E2BF0E9-192C-4780-A6E7-90FC759A9492}"/>
    <w:embedItalic r:id="rId5" w:fontKey="{3EA32B37-F746-49BB-89E4-D82C35042EF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C9518C9-802C-475D-951C-B53E5B2834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2F89968-31E5-4C17-945F-9AA1718A7BB1}"/>
  </w:font>
  <w:font w:name="Fredericka the Great">
    <w:charset w:val="00"/>
    <w:family w:val="auto"/>
    <w:pitch w:val="variable"/>
    <w:sig w:usb0="80000027" w:usb1="40000042" w:usb2="00000000" w:usb3="00000000" w:csb0="00000001" w:csb1="00000000"/>
    <w:embedRegular r:id="rId8" w:fontKey="{3E1F7E58-ACE9-4A49-8C0B-7537B3C94DDA}"/>
    <w:embedBold r:id="rId9" w:fontKey="{984EC8BB-0649-445E-86B8-38A3C9F434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5168FC2-0826-4E9D-9B27-869DE94F0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5"/>
      <w:gridCol w:w="4511"/>
    </w:tblGrid>
    <w:tr w:rsidR="00311D4F" w:rsidRPr="00311D4F" w14:paraId="10EC0EA3" w14:textId="77777777" w:rsidTr="00637200">
      <w:tc>
        <w:tcPr>
          <w:tcW w:w="4675" w:type="dxa"/>
          <w:vAlign w:val="center"/>
        </w:tcPr>
        <w:p w14:paraId="0CD163FF" w14:textId="669F357A" w:rsidR="00311D4F" w:rsidRPr="000C50F7" w:rsidRDefault="000C50F7" w:rsidP="00637200">
          <w:pPr>
            <w:pStyle w:val="Footer"/>
            <w:rPr>
              <w:rFonts w:ascii="Fredericka the Great" w:hAnsi="Fredericka the Great"/>
            </w:rPr>
          </w:pPr>
          <w:r w:rsidRPr="000C50F7">
            <w:rPr>
              <w:rFonts w:ascii="Fredericka the Great" w:hAnsi="Fredericka the Great"/>
            </w:rPr>
            <w:t>DYC Membership Form 2025</w:t>
          </w:r>
        </w:p>
      </w:tc>
      <w:tc>
        <w:tcPr>
          <w:tcW w:w="4675" w:type="dxa"/>
          <w:vAlign w:val="center"/>
        </w:tcPr>
        <w:p w14:paraId="57F5EF59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val="en-GB" w:bidi="en-GB"/>
            </w:rPr>
            <w:drawing>
              <wp:inline distT="0" distB="0" distL="0" distR="0" wp14:anchorId="48FC5911" wp14:editId="24272D9F">
                <wp:extent cx="594811" cy="577709"/>
                <wp:effectExtent l="0" t="0" r="0" b="0"/>
                <wp:docPr id="6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62" cy="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FA4CD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6A403" w14:textId="77777777" w:rsidR="00401610" w:rsidRDefault="00401610" w:rsidP="000172E5">
      <w:pPr>
        <w:spacing w:after="0" w:line="240" w:lineRule="auto"/>
      </w:pPr>
      <w:r>
        <w:separator/>
      </w:r>
    </w:p>
  </w:footnote>
  <w:footnote w:type="continuationSeparator" w:id="0">
    <w:p w14:paraId="7D7B7031" w14:textId="77777777" w:rsidR="00401610" w:rsidRDefault="004016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424"/>
      <w:gridCol w:w="7602"/>
    </w:tblGrid>
    <w:tr w:rsidR="00B337A2" w:rsidRPr="0065214D" w14:paraId="7037856F" w14:textId="77777777" w:rsidTr="00384B05">
      <w:trPr>
        <w:trHeight w:val="990"/>
      </w:trPr>
      <w:tc>
        <w:tcPr>
          <w:tcW w:w="1350" w:type="dxa"/>
          <w:vAlign w:val="center"/>
        </w:tcPr>
        <w:p w14:paraId="0304E523" w14:textId="77777777" w:rsidR="00B337A2" w:rsidRPr="0065214D" w:rsidRDefault="00B337A2" w:rsidP="00637200">
          <w:pPr>
            <w:pStyle w:val="Header"/>
            <w:rPr>
              <w:lang w:val="en-GB"/>
            </w:rPr>
          </w:pPr>
          <w:r w:rsidRPr="0065214D">
            <w:rPr>
              <w:noProof/>
              <w:lang w:val="en-GB" w:bidi="en-GB"/>
            </w:rPr>
            <w:drawing>
              <wp:inline distT="0" distB="0" distL="0" distR="0" wp14:anchorId="77EA5126" wp14:editId="7FCD1383">
                <wp:extent cx="767291" cy="745228"/>
                <wp:effectExtent l="0" t="0" r="0" b="0"/>
                <wp:docPr id="5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phic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16" cy="759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lang w:val="en-GB"/>
          </w:rPr>
          <w:id w:val="1035071668"/>
          <w:placeholder>
            <w:docPart w:val="CAD4A730D029491CB904F9ED851742B9"/>
          </w:placeholder>
          <w:temporary/>
          <w:showingPlcHdr/>
          <w15:appearance w15:val="hidden"/>
        </w:sdtPr>
        <w:sdtContent>
          <w:tc>
            <w:tcPr>
              <w:tcW w:w="8000" w:type="dxa"/>
              <w:vAlign w:val="center"/>
            </w:tcPr>
            <w:p w14:paraId="6DD71B19" w14:textId="77777777" w:rsidR="00B337A2" w:rsidRPr="0065214D" w:rsidRDefault="006145D8" w:rsidP="00637200">
              <w:pPr>
                <w:pStyle w:val="Header"/>
                <w:rPr>
                  <w:lang w:val="en-GB"/>
                </w:rPr>
              </w:pPr>
              <w:r w:rsidRPr="00366B21">
                <w:rPr>
                  <w:rFonts w:ascii="Fredericka the Great" w:hAnsi="Fredericka the Great"/>
                  <w:color w:val="96D094"/>
                  <w:sz w:val="72"/>
                  <w:szCs w:val="72"/>
                  <w:lang w:val="en-GB" w:bidi="en-GB"/>
                </w:rPr>
                <w:t>Membership form</w:t>
              </w:r>
            </w:p>
          </w:tc>
        </w:sdtContent>
      </w:sdt>
    </w:tr>
  </w:tbl>
  <w:p w14:paraId="1D06F986" w14:textId="77777777" w:rsidR="000172E5" w:rsidRPr="0065214D" w:rsidRDefault="000172E5" w:rsidP="00311D4F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3342A"/>
    <w:multiLevelType w:val="hybridMultilevel"/>
    <w:tmpl w:val="A9825882"/>
    <w:lvl w:ilvl="0" w:tplc="09B01D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7D3033A"/>
    <w:multiLevelType w:val="hybridMultilevel"/>
    <w:tmpl w:val="A98258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6633386">
    <w:abstractNumId w:val="13"/>
  </w:num>
  <w:num w:numId="2" w16cid:durableId="711466399">
    <w:abstractNumId w:val="9"/>
  </w:num>
  <w:num w:numId="3" w16cid:durableId="281693536">
    <w:abstractNumId w:val="17"/>
  </w:num>
  <w:num w:numId="4" w16cid:durableId="782958818">
    <w:abstractNumId w:val="14"/>
  </w:num>
  <w:num w:numId="5" w16cid:durableId="2011446090">
    <w:abstractNumId w:val="15"/>
  </w:num>
  <w:num w:numId="6" w16cid:durableId="1229806647">
    <w:abstractNumId w:val="21"/>
  </w:num>
  <w:num w:numId="7" w16cid:durableId="774255809">
    <w:abstractNumId w:val="8"/>
  </w:num>
  <w:num w:numId="8" w16cid:durableId="1545563107">
    <w:abstractNumId w:val="12"/>
  </w:num>
  <w:num w:numId="9" w16cid:durableId="133914027">
    <w:abstractNumId w:val="19"/>
  </w:num>
  <w:num w:numId="10" w16cid:durableId="417602419">
    <w:abstractNumId w:val="2"/>
  </w:num>
  <w:num w:numId="11" w16cid:durableId="2089645631">
    <w:abstractNumId w:val="7"/>
  </w:num>
  <w:num w:numId="12" w16cid:durableId="1972051250">
    <w:abstractNumId w:val="1"/>
  </w:num>
  <w:num w:numId="13" w16cid:durableId="742602467">
    <w:abstractNumId w:val="3"/>
  </w:num>
  <w:num w:numId="14" w16cid:durableId="567769475">
    <w:abstractNumId w:val="11"/>
  </w:num>
  <w:num w:numId="15" w16cid:durableId="1731533875">
    <w:abstractNumId w:val="10"/>
  </w:num>
  <w:num w:numId="16" w16cid:durableId="1846088904">
    <w:abstractNumId w:val="18"/>
  </w:num>
  <w:num w:numId="17" w16cid:durableId="397435251">
    <w:abstractNumId w:val="4"/>
  </w:num>
  <w:num w:numId="18" w16cid:durableId="458645957">
    <w:abstractNumId w:val="23"/>
  </w:num>
  <w:num w:numId="19" w16cid:durableId="564725279">
    <w:abstractNumId w:val="20"/>
  </w:num>
  <w:num w:numId="20" w16cid:durableId="1401177470">
    <w:abstractNumId w:val="16"/>
  </w:num>
  <w:num w:numId="21" w16cid:durableId="1209026508">
    <w:abstractNumId w:val="22"/>
  </w:num>
  <w:num w:numId="22" w16cid:durableId="533617173">
    <w:abstractNumId w:val="6"/>
  </w:num>
  <w:num w:numId="23" w16cid:durableId="1868568016">
    <w:abstractNumId w:val="0"/>
  </w:num>
  <w:num w:numId="24" w16cid:durableId="202115175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21"/>
    <w:rsid w:val="000172E5"/>
    <w:rsid w:val="00052382"/>
    <w:rsid w:val="0006568A"/>
    <w:rsid w:val="00076F0F"/>
    <w:rsid w:val="00084253"/>
    <w:rsid w:val="000C50F7"/>
    <w:rsid w:val="000D1F49"/>
    <w:rsid w:val="001727CA"/>
    <w:rsid w:val="0017341C"/>
    <w:rsid w:val="001800AB"/>
    <w:rsid w:val="002C56E6"/>
    <w:rsid w:val="00311D4F"/>
    <w:rsid w:val="0034390E"/>
    <w:rsid w:val="00344849"/>
    <w:rsid w:val="00347C52"/>
    <w:rsid w:val="00361E11"/>
    <w:rsid w:val="00366B21"/>
    <w:rsid w:val="003769BA"/>
    <w:rsid w:val="003F0847"/>
    <w:rsid w:val="0040090B"/>
    <w:rsid w:val="00401610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2C2A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0F9D"/>
    <w:rsid w:val="00DB3FAD"/>
    <w:rsid w:val="00DC71EC"/>
    <w:rsid w:val="00E31150"/>
    <w:rsid w:val="00E61C09"/>
    <w:rsid w:val="00EB3B58"/>
    <w:rsid w:val="00EC7359"/>
    <w:rsid w:val="00EE3054"/>
    <w:rsid w:val="00F00606"/>
    <w:rsid w:val="00F01256"/>
    <w:rsid w:val="00F92D9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BE2B3"/>
  <w15:chartTrackingRefBased/>
  <w15:docId w15:val="{61218117-4B3B-4B99-8265-19AB4527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till-holme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D4A730D029491CB904F9ED85174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B57ED-AE6B-462D-AD2A-7977376C7022}"/>
      </w:docPartPr>
      <w:docPartBody>
        <w:p w:rsidR="00000000" w:rsidRDefault="00000000">
          <w:pPr>
            <w:pStyle w:val="CAD4A730D029491CB904F9ED851742B9"/>
          </w:pPr>
          <w:r w:rsidRPr="0065214D">
            <w:rPr>
              <w:rStyle w:val="Heading1Char"/>
              <w:lang w:bidi="en-GB"/>
            </w:rPr>
            <w:t>Parent 1 Info</w:t>
          </w:r>
        </w:p>
      </w:docPartBody>
    </w:docPart>
    <w:docPart>
      <w:docPartPr>
        <w:name w:val="70807127FA6145DF8BB9D6CC3BA33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9DABF-2955-4A4A-B5AA-043D0E3DED37}"/>
      </w:docPartPr>
      <w:docPartBody>
        <w:p w:rsidR="00000000" w:rsidRDefault="00000000">
          <w:pPr>
            <w:pStyle w:val="70807127FA6145DF8BB9D6CC3BA336D7"/>
          </w:pPr>
          <w:r w:rsidRPr="0065214D">
            <w:rPr>
              <w:lang w:bidi="en-GB"/>
            </w:rPr>
            <w:t>First name</w:t>
          </w:r>
        </w:p>
      </w:docPartBody>
    </w:docPart>
    <w:docPart>
      <w:docPartPr>
        <w:name w:val="D67F3CA372FE43B3AAE0800080A18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2F663-54B3-46CC-9E4C-A1DF5CF8BEC9}"/>
      </w:docPartPr>
      <w:docPartBody>
        <w:p w:rsidR="00000000" w:rsidRDefault="00000000">
          <w:pPr>
            <w:pStyle w:val="D67F3CA372FE43B3AAE0800080A18A62"/>
          </w:pPr>
          <w:r w:rsidRPr="0065214D">
            <w:rPr>
              <w:lang w:bidi="en-GB"/>
            </w:rPr>
            <w:t>Surname</w:t>
          </w:r>
        </w:p>
      </w:docPartBody>
    </w:docPart>
    <w:docPart>
      <w:docPartPr>
        <w:name w:val="DFB52C7ED81343A2887634F3D0C78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70DDE-6083-4E21-82C8-B8E11BF7201E}"/>
      </w:docPartPr>
      <w:docPartBody>
        <w:p w:rsidR="00000000" w:rsidRDefault="00000000">
          <w:pPr>
            <w:pStyle w:val="DFB52C7ED81343A2887634F3D0C785A2"/>
          </w:pPr>
          <w:r w:rsidRPr="0065214D">
            <w:rPr>
              <w:lang w:bidi="en-GB"/>
            </w:rPr>
            <w:t>First name</w:t>
          </w:r>
        </w:p>
      </w:docPartBody>
    </w:docPart>
    <w:docPart>
      <w:docPartPr>
        <w:name w:val="1D087A24294D4F488267E06CD9E4B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B1582-D899-4A05-8DC0-4A57BB9B372D}"/>
      </w:docPartPr>
      <w:docPartBody>
        <w:p w:rsidR="00000000" w:rsidRDefault="00000000">
          <w:pPr>
            <w:pStyle w:val="1D087A24294D4F488267E06CD9E4B5A7"/>
          </w:pPr>
          <w:r w:rsidRPr="0065214D">
            <w:rPr>
              <w:lang w:bidi="en-GB"/>
            </w:rPr>
            <w:t>Surname</w:t>
          </w:r>
        </w:p>
      </w:docPartBody>
    </w:docPart>
    <w:docPart>
      <w:docPartPr>
        <w:name w:val="DBA6797819E9439D85D1D0099CEB5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09524-207A-4626-B94B-F7F2D44C1A66}"/>
      </w:docPartPr>
      <w:docPartBody>
        <w:p w:rsidR="00000000" w:rsidRDefault="00000000">
          <w:pPr>
            <w:pStyle w:val="DBA6797819E9439D85D1D0099CEB5C92"/>
          </w:pPr>
          <w:r w:rsidRPr="0065214D">
            <w:rPr>
              <w:lang w:bidi="en-GB"/>
            </w:rPr>
            <w:t>Mobile phone number</w:t>
          </w:r>
        </w:p>
      </w:docPartBody>
    </w:docPart>
    <w:docPart>
      <w:docPartPr>
        <w:name w:val="518A78211D214D9BAFCB212E5D1DE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80ADD-2D56-4B68-B21D-802A297EFFE6}"/>
      </w:docPartPr>
      <w:docPartBody>
        <w:p w:rsidR="00000000" w:rsidRDefault="00000000">
          <w:pPr>
            <w:pStyle w:val="518A78211D214D9BAFCB212E5D1DE6AA"/>
          </w:pPr>
          <w:r w:rsidRPr="0065214D">
            <w:rPr>
              <w:lang w:bidi="en-GB"/>
            </w:rPr>
            <w:t>Work phone number</w:t>
          </w:r>
        </w:p>
      </w:docPartBody>
    </w:docPart>
    <w:docPart>
      <w:docPartPr>
        <w:name w:val="62B5AB396BF84EBA9D00359DB8C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BF779-1EA7-47FE-8DE4-29C3092B372E}"/>
      </w:docPartPr>
      <w:docPartBody>
        <w:p w:rsidR="00000000" w:rsidRDefault="00000000">
          <w:pPr>
            <w:pStyle w:val="62B5AB396BF84EBA9D00359DB8CA44FC"/>
          </w:pPr>
          <w:r w:rsidRPr="0065214D">
            <w:rPr>
              <w:lang w:bidi="en-GB"/>
            </w:rPr>
            <w:t>Email address</w:t>
          </w:r>
        </w:p>
      </w:docPartBody>
    </w:docPart>
    <w:docPart>
      <w:docPartPr>
        <w:name w:val="DACE6FFEDE1644D2AC72680F545D1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2125F-7C16-43D1-BCB0-25105C03E74B}"/>
      </w:docPartPr>
      <w:docPartBody>
        <w:p w:rsidR="00000000" w:rsidRDefault="00EC2226" w:rsidP="00EC2226">
          <w:pPr>
            <w:pStyle w:val="DACE6FFEDE1644D2AC72680F545D1731"/>
          </w:pPr>
          <w:r w:rsidRPr="0065214D">
            <w:rPr>
              <w:lang w:bidi="en-GB"/>
            </w:rPr>
            <w:t>First name</w:t>
          </w:r>
        </w:p>
      </w:docPartBody>
    </w:docPart>
    <w:docPart>
      <w:docPartPr>
        <w:name w:val="45523DCD380A424ABE2533C5FBEBD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6E09B-E348-4884-90B7-E58A7A2E921B}"/>
      </w:docPartPr>
      <w:docPartBody>
        <w:p w:rsidR="00000000" w:rsidRDefault="00EC2226" w:rsidP="00EC2226">
          <w:pPr>
            <w:pStyle w:val="45523DCD380A424ABE2533C5FBEBD74F"/>
          </w:pPr>
          <w:r w:rsidRPr="0065214D">
            <w:rPr>
              <w:lang w:bidi="en-GB"/>
            </w:rPr>
            <w:t>Surname</w:t>
          </w:r>
        </w:p>
      </w:docPartBody>
    </w:docPart>
    <w:docPart>
      <w:docPartPr>
        <w:name w:val="8891C897E9854BB987BC2201CF18F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EDB6C-04DC-4CF3-98CF-4CA5605A294F}"/>
      </w:docPartPr>
      <w:docPartBody>
        <w:p w:rsidR="00000000" w:rsidRDefault="00EC2226" w:rsidP="00EC2226">
          <w:pPr>
            <w:pStyle w:val="8891C897E9854BB987BC2201CF18F440"/>
          </w:pPr>
          <w:r w:rsidRPr="0065214D">
            <w:rPr>
              <w:lang w:bidi="en-GB"/>
            </w:rPr>
            <w:t>Mobile phone number</w:t>
          </w:r>
        </w:p>
      </w:docPartBody>
    </w:docPart>
    <w:docPart>
      <w:docPartPr>
        <w:name w:val="64B9BC9E95D64D28B80B9D0FAE51A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A804-2A2A-4AF5-A141-4DCA69A29099}"/>
      </w:docPartPr>
      <w:docPartBody>
        <w:p w:rsidR="00000000" w:rsidRDefault="00EC2226" w:rsidP="00EC2226">
          <w:pPr>
            <w:pStyle w:val="64B9BC9E95D64D28B80B9D0FAE51AFA9"/>
          </w:pPr>
          <w:r w:rsidRPr="0065214D">
            <w:rPr>
              <w:lang w:bidi="en-GB"/>
            </w:rPr>
            <w:t>Work phone number</w:t>
          </w:r>
        </w:p>
      </w:docPartBody>
    </w:docPart>
    <w:docPart>
      <w:docPartPr>
        <w:name w:val="6A4A042E7F6747BBA50FFCE3749F9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2CBA8-7403-4369-B24F-7DFCEEE946DA}"/>
      </w:docPartPr>
      <w:docPartBody>
        <w:p w:rsidR="00000000" w:rsidRDefault="00EC2226" w:rsidP="00EC2226">
          <w:pPr>
            <w:pStyle w:val="6A4A042E7F6747BBA50FFCE3749F9D5B"/>
          </w:pPr>
          <w:r w:rsidRPr="0065214D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ericka the Great">
    <w:charset w:val="00"/>
    <w:family w:val="auto"/>
    <w:pitch w:val="variable"/>
    <w:sig w:usb0="80000027" w:usb1="4000004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26"/>
    <w:rsid w:val="00952C2A"/>
    <w:rsid w:val="00D56023"/>
    <w:rsid w:val="00EC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CAD4A730D029491CB904F9ED851742B9">
    <w:name w:val="CAD4A730D029491CB904F9ED851742B9"/>
  </w:style>
  <w:style w:type="paragraph" w:customStyle="1" w:styleId="70807127FA6145DF8BB9D6CC3BA336D7">
    <w:name w:val="70807127FA6145DF8BB9D6CC3BA336D7"/>
  </w:style>
  <w:style w:type="paragraph" w:customStyle="1" w:styleId="D67F3CA372FE43B3AAE0800080A18A62">
    <w:name w:val="D67F3CA372FE43B3AAE0800080A18A62"/>
  </w:style>
  <w:style w:type="paragraph" w:customStyle="1" w:styleId="BC593E94AB5145EB9945DE6A316CBDE0">
    <w:name w:val="BC593E94AB5145EB9945DE6A316CBDE0"/>
  </w:style>
  <w:style w:type="paragraph" w:customStyle="1" w:styleId="F4943883EC914D29976D3122F485DF90">
    <w:name w:val="F4943883EC914D29976D3122F485DF90"/>
  </w:style>
  <w:style w:type="paragraph" w:customStyle="1" w:styleId="A27623A330C44D2480E5924B9BC3423A">
    <w:name w:val="A27623A330C44D2480E5924B9BC3423A"/>
  </w:style>
  <w:style w:type="paragraph" w:customStyle="1" w:styleId="4F3156808FCE4CB7B2B185750A4FD00D">
    <w:name w:val="4F3156808FCE4CB7B2B185750A4FD00D"/>
  </w:style>
  <w:style w:type="paragraph" w:customStyle="1" w:styleId="DFB52C7ED81343A2887634F3D0C785A2">
    <w:name w:val="DFB52C7ED81343A2887634F3D0C785A2"/>
  </w:style>
  <w:style w:type="paragraph" w:customStyle="1" w:styleId="1D087A24294D4F488267E06CD9E4B5A7">
    <w:name w:val="1D087A24294D4F488267E06CD9E4B5A7"/>
  </w:style>
  <w:style w:type="paragraph" w:customStyle="1" w:styleId="DBA6797819E9439D85D1D0099CEB5C92">
    <w:name w:val="DBA6797819E9439D85D1D0099CEB5C92"/>
  </w:style>
  <w:style w:type="paragraph" w:customStyle="1" w:styleId="518A78211D214D9BAFCB212E5D1DE6AA">
    <w:name w:val="518A78211D214D9BAFCB212E5D1DE6AA"/>
  </w:style>
  <w:style w:type="paragraph" w:customStyle="1" w:styleId="62B5AB396BF84EBA9D00359DB8CA44FC">
    <w:name w:val="62B5AB396BF84EBA9D00359DB8CA44FC"/>
  </w:style>
  <w:style w:type="paragraph" w:customStyle="1" w:styleId="30048F9C81E04E4D80D383E2E0C6C85F">
    <w:name w:val="30048F9C81E04E4D80D383E2E0C6C85F"/>
  </w:style>
  <w:style w:type="paragraph" w:customStyle="1" w:styleId="DACE6FFEDE1644D2AC72680F545D1731">
    <w:name w:val="DACE6FFEDE1644D2AC72680F545D1731"/>
    <w:rsid w:val="00EC2226"/>
  </w:style>
  <w:style w:type="paragraph" w:customStyle="1" w:styleId="45523DCD380A424ABE2533C5FBEBD74F">
    <w:name w:val="45523DCD380A424ABE2533C5FBEBD74F"/>
    <w:rsid w:val="00EC2226"/>
  </w:style>
  <w:style w:type="paragraph" w:customStyle="1" w:styleId="8891C897E9854BB987BC2201CF18F440">
    <w:name w:val="8891C897E9854BB987BC2201CF18F440"/>
    <w:rsid w:val="00EC2226"/>
  </w:style>
  <w:style w:type="paragraph" w:customStyle="1" w:styleId="64B9BC9E95D64D28B80B9D0FAE51AFA9">
    <w:name w:val="64B9BC9E95D64D28B80B9D0FAE51AFA9"/>
    <w:rsid w:val="00EC2226"/>
  </w:style>
  <w:style w:type="paragraph" w:customStyle="1" w:styleId="6A4A042E7F6747BBA50FFCE3749F9D5B">
    <w:name w:val="6A4A042E7F6747BBA50FFCE3749F9D5B"/>
    <w:rsid w:val="00EC2226"/>
  </w:style>
  <w:style w:type="paragraph" w:customStyle="1" w:styleId="1580A4E31C744465AC226EAFA0AED794">
    <w:name w:val="1580A4E31C744465AC226EAFA0AED794"/>
    <w:rsid w:val="00EC2226"/>
  </w:style>
  <w:style w:type="paragraph" w:customStyle="1" w:styleId="ABBBD53583CF4A118F521172A8EA6CAF">
    <w:name w:val="ABBBD53583CF4A118F521172A8EA6CAF"/>
    <w:rsid w:val="00EC2226"/>
  </w:style>
  <w:style w:type="paragraph" w:customStyle="1" w:styleId="55C2140B0B7C4EABA6D898865167C246">
    <w:name w:val="55C2140B0B7C4EABA6D898865167C246"/>
    <w:rsid w:val="00EC2226"/>
  </w:style>
  <w:style w:type="paragraph" w:customStyle="1" w:styleId="36C6D8EC951A4DF1861B982E888F8D32">
    <w:name w:val="36C6D8EC951A4DF1861B982E888F8D32"/>
    <w:rsid w:val="00EC2226"/>
  </w:style>
  <w:style w:type="paragraph" w:customStyle="1" w:styleId="66BAC20D49B84445A22AFEEC6391EEC6">
    <w:name w:val="66BAC20D49B84445A22AFEEC6391EEC6"/>
    <w:rsid w:val="00EC2226"/>
  </w:style>
  <w:style w:type="paragraph" w:customStyle="1" w:styleId="5B09E4F26C0C4E51A0C8E76764ECFEF1">
    <w:name w:val="5B09E4F26C0C4E51A0C8E76764ECFEF1"/>
    <w:rsid w:val="00EC2226"/>
  </w:style>
  <w:style w:type="paragraph" w:customStyle="1" w:styleId="4D2B7FAD75134BC8A518A10E2ADD0958">
    <w:name w:val="4D2B7FAD75134BC8A518A10E2ADD0958"/>
    <w:rsid w:val="00EC2226"/>
  </w:style>
  <w:style w:type="paragraph" w:customStyle="1" w:styleId="880E98DBE4394225B3C74186FE029E54">
    <w:name w:val="880E98DBE4394225B3C74186FE029E54"/>
    <w:rsid w:val="00EC2226"/>
  </w:style>
  <w:style w:type="paragraph" w:customStyle="1" w:styleId="2CF4F513C2DF434797F2FFC8EF624CB4">
    <w:name w:val="2CF4F513C2DF434797F2FFC8EF624CB4"/>
    <w:rsid w:val="00EC2226"/>
  </w:style>
  <w:style w:type="paragraph" w:customStyle="1" w:styleId="3C883719D39047628EA7FA2086083968">
    <w:name w:val="3C883719D39047628EA7FA2086083968"/>
    <w:rsid w:val="00EC2226"/>
  </w:style>
  <w:style w:type="paragraph" w:customStyle="1" w:styleId="919B06414B7740A38092F8F6FB52872A">
    <w:name w:val="919B06414B7740A38092F8F6FB52872A"/>
    <w:rsid w:val="00EC2226"/>
  </w:style>
  <w:style w:type="paragraph" w:customStyle="1" w:styleId="35C137E54E654613935F256657C55974">
    <w:name w:val="35C137E54E654613935F256657C55974"/>
    <w:rsid w:val="00EC2226"/>
  </w:style>
  <w:style w:type="paragraph" w:customStyle="1" w:styleId="3A17F6FAFA12423787701A1F7E5E44AE">
    <w:name w:val="3A17F6FAFA12423787701A1F7E5E44AE"/>
    <w:rsid w:val="00EC2226"/>
  </w:style>
  <w:style w:type="paragraph" w:customStyle="1" w:styleId="4AB588BEFFCE403798B2F3D6EABBA506">
    <w:name w:val="4AB588BEFFCE403798B2F3D6EABBA506"/>
    <w:rsid w:val="00EC2226"/>
  </w:style>
  <w:style w:type="paragraph" w:customStyle="1" w:styleId="A7C926AA8ED4418C994D3BAF80C5DDF0">
    <w:name w:val="A7C926AA8ED4418C994D3BAF80C5DDF0"/>
    <w:rsid w:val="00EC2226"/>
  </w:style>
  <w:style w:type="paragraph" w:customStyle="1" w:styleId="9345B573158645639F69388AA08593F5">
    <w:name w:val="9345B573158645639F69388AA08593F5"/>
    <w:rsid w:val="00EC2226"/>
  </w:style>
  <w:style w:type="paragraph" w:customStyle="1" w:styleId="7C20101936EB42C8805586B47B706A6A">
    <w:name w:val="7C20101936EB42C8805586B47B706A6A"/>
    <w:rsid w:val="00EC2226"/>
  </w:style>
  <w:style w:type="paragraph" w:customStyle="1" w:styleId="0A23C06891CF47819C55357198E09D16">
    <w:name w:val="0A23C06891CF47819C55357198E09D16"/>
    <w:rsid w:val="00EC22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Antill-Holmes</dc:creator>
  <cp:keywords/>
  <dc:description/>
  <cp:lastModifiedBy>Nick Antill-Holmes</cp:lastModifiedBy>
  <cp:revision>3</cp:revision>
  <dcterms:created xsi:type="dcterms:W3CDTF">2025-05-15T21:56:00Z</dcterms:created>
  <dcterms:modified xsi:type="dcterms:W3CDTF">2025-05-15T21:58:00Z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